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BD838" w14:textId="463D059F" w:rsidR="008A4BDF" w:rsidRDefault="00384F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2BFD9" wp14:editId="3AF2D450">
                <wp:simplePos x="0" y="0"/>
                <wp:positionH relativeFrom="column">
                  <wp:posOffset>57785</wp:posOffset>
                </wp:positionH>
                <wp:positionV relativeFrom="paragraph">
                  <wp:posOffset>6678930</wp:posOffset>
                </wp:positionV>
                <wp:extent cx="6381115" cy="19494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115" cy="194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49E04" w14:textId="36748BA6" w:rsidR="00850543" w:rsidRDefault="005C7B90" w:rsidP="002A5A7B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a </w:t>
                            </w:r>
                            <w:r w:rsidR="00850543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30-minute check in with Principal </w:t>
                            </w:r>
                            <w:r w:rsidR="003A4105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Jeff DeGallier</w:t>
                            </w:r>
                            <w:bookmarkStart w:id="0" w:name="_GoBack"/>
                            <w:bookmarkEnd w:id="0"/>
                            <w:r w:rsidR="00850543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="00D52F18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 will be discussing </w:t>
                            </w:r>
                            <w:r w:rsidR="00810619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810619" w:rsidRPr="00810619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School Improvement Pla</w:t>
                            </w:r>
                            <w:r w:rsidR="00384F53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n,</w:t>
                            </w:r>
                            <w:r w:rsidR="00810619" w:rsidRPr="00810619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review last year’s data and goals for this year.</w:t>
                            </w:r>
                          </w:p>
                          <w:p w14:paraId="379D6ED0" w14:textId="77777777" w:rsidR="00384F53" w:rsidRDefault="00384F53" w:rsidP="002A5A7B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56EEA13" w14:textId="77777777" w:rsidR="0050067D" w:rsidRPr="002A5A7B" w:rsidRDefault="00850543" w:rsidP="002A5A7B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Please check in at the attendance office and get a visitor badge on arrival</w:t>
                            </w:r>
                            <w:r w:rsidR="008C27BB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BF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55pt;margin-top:525.9pt;width:502.45pt;height:1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" filled="f" stroked="f">
                <v:textbox>
                  <w:txbxContent>
                    <w:p w14:paraId="4A449E04" w14:textId="36748BA6" w:rsidR="00850543" w:rsidRDefault="005C7B90" w:rsidP="002A5A7B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Join us for a </w:t>
                      </w:r>
                      <w:r w:rsidR="00850543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30-minute check in with Principal </w:t>
                      </w:r>
                      <w:r w:rsidR="003A4105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Jeff DeGallier</w:t>
                      </w:r>
                      <w:bookmarkStart w:id="1" w:name="_GoBack"/>
                      <w:bookmarkEnd w:id="1"/>
                      <w:r w:rsidR="00850543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.  </w:t>
                      </w:r>
                      <w:r w:rsidR="00D52F18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We will be discussing </w:t>
                      </w:r>
                      <w:r w:rsidR="00810619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the </w:t>
                      </w:r>
                      <w:r w:rsidR="00810619" w:rsidRPr="00810619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School Improvement Pla</w:t>
                      </w:r>
                      <w:r w:rsidR="00384F53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n,</w:t>
                      </w:r>
                      <w:r w:rsidR="00810619" w:rsidRPr="00810619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 review last year’s data and goals for this year.</w:t>
                      </w:r>
                    </w:p>
                    <w:p w14:paraId="379D6ED0" w14:textId="77777777" w:rsidR="00384F53" w:rsidRDefault="00384F53" w:rsidP="002A5A7B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56EEA13" w14:textId="77777777" w:rsidR="0050067D" w:rsidRPr="002A5A7B" w:rsidRDefault="00850543" w:rsidP="002A5A7B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Please check in at the attendance office and get a visitor badge on arrival</w:t>
                      </w:r>
                      <w:r w:rsidR="008C27BB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62A6AC" wp14:editId="5DFB7DA3">
                <wp:simplePos x="0" y="0"/>
                <wp:positionH relativeFrom="column">
                  <wp:posOffset>349250</wp:posOffset>
                </wp:positionH>
                <wp:positionV relativeFrom="paragraph">
                  <wp:posOffset>4958715</wp:posOffset>
                </wp:positionV>
                <wp:extent cx="2755900" cy="4000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2F45" w14:textId="2A9F6390" w:rsidR="0050067D" w:rsidRPr="002A5A7B" w:rsidRDefault="00850543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Redmond Middle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A6AC" id="Text Box 2" o:spid="_x0000_s1027" type="#_x0000_t202" style="position:absolute;margin-left:27.5pt;margin-top:390.45pt;width:217pt;height:3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" filled="f" stroked="f">
                <v:textbox>
                  <w:txbxContent>
                    <w:p w14:paraId="43DB2F45" w14:textId="2A9F6390" w:rsidR="0050067D" w:rsidRPr="002A5A7B" w:rsidRDefault="00850543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Redmond Middle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6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CD6C3" wp14:editId="4313AFBA">
                <wp:simplePos x="0" y="0"/>
                <wp:positionH relativeFrom="column">
                  <wp:posOffset>1720850</wp:posOffset>
                </wp:positionH>
                <wp:positionV relativeFrom="paragraph">
                  <wp:posOffset>8540115</wp:posOffset>
                </wp:positionV>
                <wp:extent cx="5600700" cy="819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D7456" w14:textId="77777777" w:rsidR="00850543" w:rsidRPr="00850543" w:rsidRDefault="00850543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0543">
                              <w:rPr>
                                <w:rFonts w:ascii="Myriad Pro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  <w:t>This event is hosted by your Redmond Middle School Parent Teacher Student Assoc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850543">
                              <w:rPr>
                                <w:rFonts w:ascii="Myriad Pro" w:hAnsi="Myriad Pro"/>
                                <w:color w:val="FFFFFF" w:themeColor="background1"/>
                                <w:sz w:val="28"/>
                                <w:szCs w:val="28"/>
                              </w:rPr>
                              <w:t>ation (PTSA) as a community benefit.  All are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D6C3" id="Text Box 6" o:spid="_x0000_s1028" type="#_x0000_t202" style="position:absolute;margin-left:135.5pt;margin-top:672.45pt;width:441pt;height:6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" filled="f" stroked="f" strokeweight=".5pt">
                <v:textbox>
                  <w:txbxContent>
                    <w:p w14:paraId="174D7456" w14:textId="77777777" w:rsidR="00850543" w:rsidRPr="00850543" w:rsidRDefault="00850543">
                      <w:pPr>
                        <w:rPr>
                          <w:rFonts w:ascii="Myriad Pro" w:hAnsi="Myriad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0543">
                        <w:rPr>
                          <w:rFonts w:ascii="Myriad Pro" w:hAnsi="Myriad Pro"/>
                          <w:color w:val="FFFFFF" w:themeColor="background1"/>
                          <w:sz w:val="28"/>
                          <w:szCs w:val="28"/>
                        </w:rPr>
                        <w:t>This event is hosted by your Redmond Middle School Parent Teacher Student Assoc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850543">
                        <w:rPr>
                          <w:rFonts w:ascii="Myriad Pro" w:hAnsi="Myriad Pro"/>
                          <w:color w:val="FFFFFF" w:themeColor="background1"/>
                          <w:sz w:val="28"/>
                          <w:szCs w:val="28"/>
                        </w:rPr>
                        <w:t>ation (PTSA) as a community benefit.  All are welcome.</w:t>
                      </w:r>
                    </w:p>
                  </w:txbxContent>
                </v:textbox>
              </v:shape>
            </w:pict>
          </mc:Fallback>
        </mc:AlternateContent>
      </w:r>
      <w:r w:rsidR="008D52A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A47AAB" wp14:editId="0E8E3D2C">
                <wp:simplePos x="0" y="0"/>
                <wp:positionH relativeFrom="column">
                  <wp:posOffset>346710</wp:posOffset>
                </wp:positionH>
                <wp:positionV relativeFrom="paragraph">
                  <wp:posOffset>3368675</wp:posOffset>
                </wp:positionV>
                <wp:extent cx="2853055" cy="6953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D5496" w14:textId="646BC194" w:rsidR="00906DDB" w:rsidRDefault="00470D5E" w:rsidP="002A5A7B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Tuesday</w:t>
                            </w:r>
                            <w:r w:rsidR="00F95D55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906DDB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November </w:t>
                            </w:r>
                            <w:r w:rsidR="008D52A8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810619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8D52A8" w:rsidRPr="008D52A8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8D52A8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202BE7C" w14:textId="77777777" w:rsidR="00906DDB" w:rsidRPr="002A5A7B" w:rsidRDefault="00906DDB" w:rsidP="002A5A7B">
                            <w:pP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9:</w:t>
                            </w:r>
                            <w:r w:rsidR="008D52A8"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Myriad Pro" w:hAnsi="Myriad Pro"/>
                                <w:color w:val="FFFFFF" w:themeColor="background1"/>
                                <w:sz w:val="36"/>
                                <w:szCs w:val="36"/>
                              </w:rPr>
                              <w:t>0 a.m.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7AAB" id="Text Box 3" o:spid="_x0000_s1029" type="#_x0000_t202" style="position:absolute;margin-left:27.3pt;margin-top:265.25pt;width:224.65pt;height:5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" filled="f" stroked="f">
                <v:textbox>
                  <w:txbxContent>
                    <w:p w14:paraId="0CDD5496" w14:textId="646BC194" w:rsidR="00906DDB" w:rsidRDefault="00470D5E" w:rsidP="002A5A7B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Tuesday</w:t>
                      </w:r>
                      <w:r w:rsidR="00F95D55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="00906DDB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November </w:t>
                      </w:r>
                      <w:r w:rsidR="008D52A8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810619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8D52A8" w:rsidRPr="008D52A8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8D52A8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202BE7C" w14:textId="77777777" w:rsidR="00906DDB" w:rsidRPr="002A5A7B" w:rsidRDefault="00906DDB" w:rsidP="002A5A7B">
                      <w:pP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9:</w:t>
                      </w:r>
                      <w:r w:rsidR="008D52A8"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Myriad Pro" w:hAnsi="Myriad Pro"/>
                          <w:color w:val="FFFFFF" w:themeColor="background1"/>
                          <w:sz w:val="36"/>
                          <w:szCs w:val="36"/>
                        </w:rPr>
                        <w:t>0 a.m.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4E93">
        <w:rPr>
          <w:noProof/>
        </w:rPr>
        <w:drawing>
          <wp:anchor distT="0" distB="0" distL="114300" distR="114300" simplePos="0" relativeHeight="251666432" behindDoc="0" locked="0" layoutInCell="1" allowOverlap="1" wp14:anchorId="0AFDCBE8" wp14:editId="45843AF4">
            <wp:simplePos x="0" y="0"/>
            <wp:positionH relativeFrom="margin">
              <wp:posOffset>171450</wp:posOffset>
            </wp:positionH>
            <wp:positionV relativeFrom="margin">
              <wp:posOffset>8789035</wp:posOffset>
            </wp:positionV>
            <wp:extent cx="1318260" cy="457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MS-PTSA-LOGO-WHITE-3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BDF" w:rsidSect="002A5A7B">
      <w:headerReference w:type="default" r:id="rId8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F7239" w14:textId="77777777" w:rsidR="003E1EDC" w:rsidRDefault="003E1EDC" w:rsidP="002A5A7B">
      <w:r>
        <w:separator/>
      </w:r>
    </w:p>
  </w:endnote>
  <w:endnote w:type="continuationSeparator" w:id="0">
    <w:p w14:paraId="7D03A279" w14:textId="77777777" w:rsidR="003E1EDC" w:rsidRDefault="003E1EDC" w:rsidP="002A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1CBD2" w14:textId="77777777" w:rsidR="003E1EDC" w:rsidRDefault="003E1EDC" w:rsidP="002A5A7B">
      <w:r>
        <w:separator/>
      </w:r>
    </w:p>
  </w:footnote>
  <w:footnote w:type="continuationSeparator" w:id="0">
    <w:p w14:paraId="0B479C94" w14:textId="77777777" w:rsidR="003E1EDC" w:rsidRDefault="003E1EDC" w:rsidP="002A5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C0C63" w14:textId="77777777" w:rsidR="0050067D" w:rsidRDefault="005006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39E33F" wp14:editId="2DCFB810">
          <wp:simplePos x="0" y="0"/>
          <wp:positionH relativeFrom="page">
            <wp:posOffset>-114300</wp:posOffset>
          </wp:positionH>
          <wp:positionV relativeFrom="page">
            <wp:posOffset>-114300</wp:posOffset>
          </wp:positionV>
          <wp:extent cx="8001000" cy="1390837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_Coffee_Principal_11141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44" t="10186" r="44536" b="-10186"/>
                  <a:stretch/>
                </pic:blipFill>
                <pic:spPr bwMode="auto">
                  <a:xfrm>
                    <a:off x="0" y="0"/>
                    <a:ext cx="8001000" cy="139083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F4B"/>
    <w:rsid w:val="000D5BB6"/>
    <w:rsid w:val="00104B40"/>
    <w:rsid w:val="0017004A"/>
    <w:rsid w:val="0019166C"/>
    <w:rsid w:val="00194A77"/>
    <w:rsid w:val="00264E93"/>
    <w:rsid w:val="002A5A7B"/>
    <w:rsid w:val="002E1282"/>
    <w:rsid w:val="00384F53"/>
    <w:rsid w:val="003A4105"/>
    <w:rsid w:val="003E1EDC"/>
    <w:rsid w:val="00470D5E"/>
    <w:rsid w:val="004A0A2C"/>
    <w:rsid w:val="004A4753"/>
    <w:rsid w:val="0050067D"/>
    <w:rsid w:val="005C7B90"/>
    <w:rsid w:val="006430C5"/>
    <w:rsid w:val="007240A3"/>
    <w:rsid w:val="00810619"/>
    <w:rsid w:val="00850543"/>
    <w:rsid w:val="008A4BDF"/>
    <w:rsid w:val="008C27BB"/>
    <w:rsid w:val="008D52A8"/>
    <w:rsid w:val="00906DDB"/>
    <w:rsid w:val="009674E9"/>
    <w:rsid w:val="00A14E8F"/>
    <w:rsid w:val="00A74726"/>
    <w:rsid w:val="00AB5581"/>
    <w:rsid w:val="00B06742"/>
    <w:rsid w:val="00BA76EA"/>
    <w:rsid w:val="00C333DD"/>
    <w:rsid w:val="00C6107A"/>
    <w:rsid w:val="00CA4F4B"/>
    <w:rsid w:val="00D52F18"/>
    <w:rsid w:val="00DC04E4"/>
    <w:rsid w:val="00F95D55"/>
    <w:rsid w:val="00FA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14343"/>
  <w14:defaultImageDpi w14:val="300"/>
  <w15:docId w15:val="{8E3E597B-D498-41B4-84C5-2DCDBA42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A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A7B"/>
  </w:style>
  <w:style w:type="paragraph" w:styleId="Footer">
    <w:name w:val="footer"/>
    <w:basedOn w:val="Normal"/>
    <w:link w:val="FooterChar"/>
    <w:uiPriority w:val="99"/>
    <w:unhideWhenUsed/>
    <w:rsid w:val="002A5A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A7B"/>
  </w:style>
  <w:style w:type="paragraph" w:styleId="BalloonText">
    <w:name w:val="Balloon Text"/>
    <w:basedOn w:val="Normal"/>
    <w:link w:val="BalloonTextChar"/>
    <w:uiPriority w:val="99"/>
    <w:semiHidden/>
    <w:unhideWhenUsed/>
    <w:rsid w:val="002A5A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eaO\Downloads\Peachjar_Coffee_Princip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1B67B3-5076-4539-9D81-D70C1A08C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Peachjar_Coffee_Principal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Brand Communications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RheaO</dc:creator>
  <cp:lastModifiedBy>stacy hatch</cp:lastModifiedBy>
  <cp:revision>4</cp:revision>
  <dcterms:created xsi:type="dcterms:W3CDTF">2019-10-25T04:26:00Z</dcterms:created>
  <dcterms:modified xsi:type="dcterms:W3CDTF">2019-11-06T16:08:00Z</dcterms:modified>
</cp:coreProperties>
</file>